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:rsidR="00307EBB" w:rsidRPr="006E2259" w:rsidRDefault="00307EBB" w:rsidP="00F9198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</w:p>
          <w:p w:rsidR="00307EBB" w:rsidRPr="00F91983" w:rsidRDefault="00307EBB" w:rsidP="00E92E92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18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za učešće na </w:t>
            </w:r>
            <w:proofErr w:type="spellStart"/>
            <w:r w:rsidR="00E92E92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>webinaru</w:t>
            </w:r>
            <w:proofErr w:type="spellEnd"/>
          </w:p>
        </w:tc>
      </w:tr>
      <w:tr w:rsidR="003D7EFC" w:rsidRPr="00F91983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:rsidR="00150493" w:rsidRPr="00150493" w:rsidRDefault="0015049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</w:pPr>
            <w:r w:rsidRPr="00150493"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  <w:t>ZA NARUČIOCE</w:t>
            </w:r>
          </w:p>
          <w:p w:rsidR="00307EBB" w:rsidRPr="005A37F4" w:rsidRDefault="0015049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RAD NA NOVOM PORTALU JAVNIH </w:t>
            </w:r>
            <w:r w:rsidR="002A6360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NABAVKI </w:t>
            </w:r>
          </w:p>
        </w:tc>
      </w:tr>
      <w:tr w:rsidR="003D7EFC" w:rsidRPr="00F91983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:rsidR="00307EBB" w:rsidRPr="006E2259" w:rsidRDefault="00D342B4" w:rsidP="00D342B4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8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septembar</w:t>
            </w:r>
            <w:proofErr w:type="spellEnd"/>
            <w:proofErr w:type="gramEnd"/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20</w:t>
            </w:r>
            <w:r w:rsidR="00521B1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</w:t>
            </w:r>
            <w:proofErr w:type="spellEnd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firme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i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mesto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c>
                <w:tcPr>
                  <w:tcW w:w="4304" w:type="dxa"/>
                  <w:shd w:val="clear" w:color="auto" w:fill="FFFFFF"/>
                </w:tcPr>
                <w:p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c>
                <w:tcPr>
                  <w:tcW w:w="4304" w:type="dxa"/>
                  <w:shd w:val="clear" w:color="auto" w:fill="FFFFFF"/>
                </w:tcPr>
                <w:p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c>
                <w:tcPr>
                  <w:tcW w:w="4304" w:type="dxa"/>
                  <w:shd w:val="clear" w:color="auto" w:fill="FFFFFF"/>
                </w:tcPr>
                <w:p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:rsidTr="006E2259">
              <w:tc>
                <w:tcPr>
                  <w:tcW w:w="4304" w:type="dxa"/>
                  <w:shd w:val="clear" w:color="auto" w:fill="FFFFFF"/>
                </w:tcPr>
                <w:p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učešća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 xml:space="preserve"> u RSD</w:t>
            </w:r>
          </w:p>
          <w:p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E92E92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2</w:t>
            </w: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proofErr w:type="spellStart"/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osoba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/e:</w:t>
            </w: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6E2259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F91983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type w14:anchorId="0EB5287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" strokecolor="white" strokeweight="3pt">
                      <w10:wrap anchory="page"/>
                    </v:shape>
                  </w:pict>
                </mc:Fallback>
              </mc:AlternateContent>
            </w:r>
          </w:p>
          <w:p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</w:t>
            </w:r>
            <w:proofErr w:type="spellEnd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 xml:space="preserve"> </w:t>
            </w: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procedura</w:t>
            </w:r>
            <w:proofErr w:type="spellEnd"/>
          </w:p>
          <w:p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Popunjeni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list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treba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Po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prijemu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organizator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će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predračun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za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Izvršene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su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neopozive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Poslednji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rok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za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podnošenje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i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pod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ovim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uslovima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je </w:t>
            </w:r>
            <w:r w:rsidR="00D342B4">
              <w:rPr>
                <w:rFonts w:ascii="Cambria" w:hAnsi="Cambria" w:cs="Arial"/>
                <w:color w:val="808080"/>
                <w:sz w:val="22"/>
                <w:szCs w:val="22"/>
              </w:rPr>
              <w:t>7.9</w:t>
            </w:r>
            <w:bookmarkStart w:id="0" w:name="_GoBack"/>
            <w:bookmarkEnd w:id="0"/>
            <w:r w:rsidR="00521B17">
              <w:rPr>
                <w:rFonts w:ascii="Cambria" w:hAnsi="Cambria" w:cs="Arial"/>
                <w:color w:val="808080"/>
                <w:sz w:val="22"/>
                <w:szCs w:val="22"/>
              </w:rPr>
              <w:t>.2020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:rsidR="00827A0D" w:rsidRPr="006C4E55" w:rsidRDefault="00827A0D" w:rsidP="00B371BA">
            <w:pPr>
              <w:pStyle w:val="Zaglavljestranice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:rsidR="00307EBB" w:rsidRPr="00AF2E39" w:rsidRDefault="00AF2E39" w:rsidP="00B371BA">
            <w:pPr>
              <w:pStyle w:val="Zaglavljestranice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ktiv </w:t>
            </w:r>
            <w:proofErr w:type="spellStart"/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d.o.o</w:t>
            </w:r>
            <w:proofErr w:type="spellEnd"/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. Beograd</w:t>
            </w:r>
          </w:p>
          <w:p w:rsidR="00307EBB" w:rsidRPr="00AF2E39" w:rsidRDefault="00307EBB" w:rsidP="00B371BA">
            <w:pPr>
              <w:pStyle w:val="Zaglavljestranice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:rsidR="00307EBB" w:rsidRPr="00AF2E39" w:rsidRDefault="00307EBB" w:rsidP="00B371BA">
            <w:pPr>
              <w:pStyle w:val="Zaglavljestranice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Braće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Jugovića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2a, 11000 Beograd</w:t>
            </w:r>
          </w:p>
          <w:p w:rsidR="00307EBB" w:rsidRPr="00AF2E39" w:rsidRDefault="00307EBB" w:rsidP="00B371BA">
            <w:pPr>
              <w:pStyle w:val="Zaglavljestranice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broj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delatnosti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proofErr w:type="spellStart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Tekući</w:t>
            </w:r>
            <w:proofErr w:type="spellEnd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:rsidR="004978DC" w:rsidRPr="00D34E45" w:rsidRDefault="00F61500" w:rsidP="00B371BA">
            <w:pPr>
              <w:pStyle w:val="Zaglavljestranice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3" w:history="1">
              <w:r w:rsidR="00827A0D" w:rsidRPr="00D34E45">
                <w:rPr>
                  <w:rStyle w:val="Hiperveza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4" w:history="1">
              <w:r w:rsidR="00827A0D" w:rsidRPr="00D34E45">
                <w:rPr>
                  <w:rStyle w:val="Hiperveza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:rsidR="00C776AF" w:rsidRPr="006C4E55" w:rsidRDefault="00C776AF" w:rsidP="00B371BA">
            <w:pPr>
              <w:pStyle w:val="Zaglavljestranice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500" w:rsidRDefault="00F61500" w:rsidP="00055B8A">
      <w:pPr>
        <w:spacing w:after="0" w:line="240" w:lineRule="auto"/>
      </w:pPr>
      <w:r>
        <w:separator/>
      </w:r>
    </w:p>
  </w:endnote>
  <w:endnote w:type="continuationSeparator" w:id="0">
    <w:p w:rsidR="00F61500" w:rsidRDefault="00F61500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500" w:rsidRDefault="00F61500" w:rsidP="00055B8A">
      <w:pPr>
        <w:spacing w:after="0" w:line="240" w:lineRule="auto"/>
      </w:pPr>
      <w:r>
        <w:separator/>
      </w:r>
    </w:p>
  </w:footnote>
  <w:footnote w:type="continuationSeparator" w:id="0">
    <w:p w:rsidR="00F61500" w:rsidRDefault="00F61500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1BE"/>
    <w:rsid w:val="00054044"/>
    <w:rsid w:val="00055B8A"/>
    <w:rsid w:val="000A65B5"/>
    <w:rsid w:val="000B5AAD"/>
    <w:rsid w:val="00150493"/>
    <w:rsid w:val="00181D72"/>
    <w:rsid w:val="001A311A"/>
    <w:rsid w:val="001D00D2"/>
    <w:rsid w:val="001E17C3"/>
    <w:rsid w:val="001F6B57"/>
    <w:rsid w:val="002225FA"/>
    <w:rsid w:val="0028514D"/>
    <w:rsid w:val="002A6360"/>
    <w:rsid w:val="002B214C"/>
    <w:rsid w:val="00306832"/>
    <w:rsid w:val="00307EBB"/>
    <w:rsid w:val="003B61BE"/>
    <w:rsid w:val="003C6029"/>
    <w:rsid w:val="003D7EFC"/>
    <w:rsid w:val="00427609"/>
    <w:rsid w:val="004322F5"/>
    <w:rsid w:val="004978DC"/>
    <w:rsid w:val="004B1363"/>
    <w:rsid w:val="004D0431"/>
    <w:rsid w:val="004D402B"/>
    <w:rsid w:val="0050190F"/>
    <w:rsid w:val="00514BEF"/>
    <w:rsid w:val="00521B17"/>
    <w:rsid w:val="00541262"/>
    <w:rsid w:val="005A37F4"/>
    <w:rsid w:val="005C434E"/>
    <w:rsid w:val="005E6904"/>
    <w:rsid w:val="0060132D"/>
    <w:rsid w:val="0061039E"/>
    <w:rsid w:val="00654CC0"/>
    <w:rsid w:val="006823E2"/>
    <w:rsid w:val="0068478F"/>
    <w:rsid w:val="006C4DCE"/>
    <w:rsid w:val="006C4E55"/>
    <w:rsid w:val="006E2259"/>
    <w:rsid w:val="00701518"/>
    <w:rsid w:val="00707048"/>
    <w:rsid w:val="0071355A"/>
    <w:rsid w:val="00721240"/>
    <w:rsid w:val="007B68F6"/>
    <w:rsid w:val="007E354A"/>
    <w:rsid w:val="00827A0D"/>
    <w:rsid w:val="00832A88"/>
    <w:rsid w:val="00896367"/>
    <w:rsid w:val="009616AA"/>
    <w:rsid w:val="00A70A36"/>
    <w:rsid w:val="00AA370D"/>
    <w:rsid w:val="00AF2E39"/>
    <w:rsid w:val="00B01809"/>
    <w:rsid w:val="00B24A3C"/>
    <w:rsid w:val="00B371BA"/>
    <w:rsid w:val="00B60AED"/>
    <w:rsid w:val="00BC286F"/>
    <w:rsid w:val="00BF643F"/>
    <w:rsid w:val="00C03C00"/>
    <w:rsid w:val="00C458B3"/>
    <w:rsid w:val="00C776AF"/>
    <w:rsid w:val="00CF41DF"/>
    <w:rsid w:val="00D02932"/>
    <w:rsid w:val="00D07BC9"/>
    <w:rsid w:val="00D13115"/>
    <w:rsid w:val="00D342B4"/>
    <w:rsid w:val="00D34E45"/>
    <w:rsid w:val="00D377A8"/>
    <w:rsid w:val="00D44CB8"/>
    <w:rsid w:val="00D46E24"/>
    <w:rsid w:val="00DC0DFE"/>
    <w:rsid w:val="00DC3157"/>
    <w:rsid w:val="00DC7A6C"/>
    <w:rsid w:val="00DD0BE2"/>
    <w:rsid w:val="00E4700A"/>
    <w:rsid w:val="00E840FC"/>
    <w:rsid w:val="00E92E92"/>
    <w:rsid w:val="00EC76A7"/>
    <w:rsid w:val="00EE6488"/>
    <w:rsid w:val="00F61500"/>
    <w:rsid w:val="00F91983"/>
    <w:rsid w:val="00F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055B8A"/>
  </w:style>
  <w:style w:type="paragraph" w:styleId="Podnojestranice">
    <w:name w:val="footer"/>
    <w:basedOn w:val="Normal"/>
    <w:link w:val="Podno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055B8A"/>
  </w:style>
  <w:style w:type="character" w:styleId="Hiperveza">
    <w:name w:val="Hyperlink"/>
    <w:uiPriority w:val="99"/>
    <w:unhideWhenUsed/>
    <w:rsid w:val="00BC286F"/>
    <w:rPr>
      <w:color w:val="0563C1"/>
      <w:u w:val="single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link w:val="Tekstubaloniu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Koordinatnamreatabele">
    <w:name w:val="Table Grid"/>
    <w:basedOn w:val="Normalnatabela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055B8A"/>
  </w:style>
  <w:style w:type="paragraph" w:styleId="Podnojestranice">
    <w:name w:val="footer"/>
    <w:basedOn w:val="Normal"/>
    <w:link w:val="Podno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055B8A"/>
  </w:style>
  <w:style w:type="character" w:styleId="Hiperveza">
    <w:name w:val="Hyperlink"/>
    <w:uiPriority w:val="99"/>
    <w:unhideWhenUsed/>
    <w:rsid w:val="00BC286F"/>
    <w:rPr>
      <w:color w:val="0563C1"/>
      <w:u w:val="single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link w:val="Tekstubaloniu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Koordinatnamreatabele">
    <w:name w:val="Table Grid"/>
    <w:basedOn w:val="Normalnatabela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ublicaktiv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office@publicaktiv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8E44B-6B55-490D-B003-943CBAA3A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1125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Korisnik</cp:lastModifiedBy>
  <cp:revision>3</cp:revision>
  <cp:lastPrinted>2019-12-23T13:45:00Z</cp:lastPrinted>
  <dcterms:created xsi:type="dcterms:W3CDTF">2020-08-24T09:49:00Z</dcterms:created>
  <dcterms:modified xsi:type="dcterms:W3CDTF">2020-08-24T09:50:00Z</dcterms:modified>
</cp:coreProperties>
</file>