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6DEA593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PRAKTIČNA RADIONICA ZA </w:t>
            </w:r>
            <w:r w:rsidR="001A0516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NARUČIOCE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2C334830" w:rsidR="00307EBB" w:rsidRPr="006E2259" w:rsidRDefault="004B136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Hotel Mona Plaza</w:t>
            </w:r>
            <w:r w:rsidR="004D402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, Beograd, </w:t>
            </w:r>
            <w:r w:rsidR="00150493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1A0516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8</w:t>
            </w:r>
            <w:bookmarkStart w:id="0" w:name="_GoBack"/>
            <w:bookmarkEnd w:id="0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septembar</w:t>
            </w:r>
            <w:proofErr w:type="spellEnd"/>
            <w:proofErr w:type="gramEnd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15049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6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6C51A3D5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1F7089">
              <w:rPr>
                <w:rFonts w:ascii="Cambria" w:hAnsi="Cambria" w:cs="Arial"/>
                <w:color w:val="808080"/>
                <w:sz w:val="22"/>
                <w:szCs w:val="22"/>
              </w:rPr>
              <w:t>5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1F7089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353C7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B4C7F" w14:textId="77777777" w:rsidR="000353C7" w:rsidRDefault="000353C7" w:rsidP="00055B8A">
      <w:pPr>
        <w:spacing w:after="0" w:line="240" w:lineRule="auto"/>
      </w:pPr>
      <w:r>
        <w:separator/>
      </w:r>
    </w:p>
  </w:endnote>
  <w:endnote w:type="continuationSeparator" w:id="0">
    <w:p w14:paraId="36C4C738" w14:textId="77777777" w:rsidR="000353C7" w:rsidRDefault="000353C7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0BC3E" w14:textId="77777777" w:rsidR="000353C7" w:rsidRDefault="000353C7" w:rsidP="00055B8A">
      <w:pPr>
        <w:spacing w:after="0" w:line="240" w:lineRule="auto"/>
      </w:pPr>
      <w:r>
        <w:separator/>
      </w:r>
    </w:p>
  </w:footnote>
  <w:footnote w:type="continuationSeparator" w:id="0">
    <w:p w14:paraId="5A1EF725" w14:textId="77777777" w:rsidR="000353C7" w:rsidRDefault="000353C7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13322"/>
    <w:rsid w:val="000353C7"/>
    <w:rsid w:val="00054044"/>
    <w:rsid w:val="00055B8A"/>
    <w:rsid w:val="000A65B5"/>
    <w:rsid w:val="000B5AAD"/>
    <w:rsid w:val="000C0B89"/>
    <w:rsid w:val="00150493"/>
    <w:rsid w:val="00181D72"/>
    <w:rsid w:val="00186227"/>
    <w:rsid w:val="001A0516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F2E39"/>
    <w:rsid w:val="00B01809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  <w:rsid w:val="00FC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196E5-C04A-432D-9214-C8ACEA4F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1156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3</cp:revision>
  <cp:lastPrinted>2019-12-23T13:45:00Z</cp:lastPrinted>
  <dcterms:created xsi:type="dcterms:W3CDTF">2020-09-04T08:53:00Z</dcterms:created>
  <dcterms:modified xsi:type="dcterms:W3CDTF">2020-09-04T08:53:00Z</dcterms:modified>
</cp:coreProperties>
</file>