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30CC9C3F" w:rsidR="00150493" w:rsidRPr="00150493" w:rsidRDefault="00E83F09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WEBINAR</w:t>
            </w:r>
            <w:r w:rsidR="00150493"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ZA </w:t>
            </w:r>
            <w:r w:rsidR="007032C5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PONUĐAČE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F2B107E" w:rsidR="00307EBB" w:rsidRPr="006E2259" w:rsidRDefault="00035934" w:rsidP="002216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</w:t>
            </w:r>
            <w:r w:rsidR="002216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 w:rsidR="002216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decembar</w:t>
            </w:r>
            <w:proofErr w:type="spellEnd"/>
            <w:proofErr w:type="gramEnd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06074420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E83F0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132BF954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221699">
              <w:rPr>
                <w:rFonts w:ascii="Cambria" w:hAnsi="Cambria" w:cs="Arial"/>
                <w:color w:val="808080"/>
                <w:sz w:val="22"/>
                <w:szCs w:val="22"/>
              </w:rPr>
              <w:t>14.12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6E4210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C1EBB" w14:textId="77777777" w:rsidR="006E4210" w:rsidRDefault="006E4210" w:rsidP="00055B8A">
      <w:pPr>
        <w:spacing w:after="0" w:line="240" w:lineRule="auto"/>
      </w:pPr>
      <w:r>
        <w:separator/>
      </w:r>
    </w:p>
  </w:endnote>
  <w:endnote w:type="continuationSeparator" w:id="0">
    <w:p w14:paraId="280F16E1" w14:textId="77777777" w:rsidR="006E4210" w:rsidRDefault="006E4210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6A238" w14:textId="77777777" w:rsidR="006E4210" w:rsidRDefault="006E4210" w:rsidP="00055B8A">
      <w:pPr>
        <w:spacing w:after="0" w:line="240" w:lineRule="auto"/>
      </w:pPr>
      <w:r>
        <w:separator/>
      </w:r>
    </w:p>
  </w:footnote>
  <w:footnote w:type="continuationSeparator" w:id="0">
    <w:p w14:paraId="585B1D8A" w14:textId="77777777" w:rsidR="006E4210" w:rsidRDefault="006E4210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8514D"/>
    <w:rsid w:val="002A6360"/>
    <w:rsid w:val="002B214C"/>
    <w:rsid w:val="00306832"/>
    <w:rsid w:val="00307EBB"/>
    <w:rsid w:val="003B61BE"/>
    <w:rsid w:val="003C6029"/>
    <w:rsid w:val="003D6265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3F09"/>
    <w:rsid w:val="00E840FC"/>
    <w:rsid w:val="00EC76A7"/>
    <w:rsid w:val="00EE6488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FDA0D-E17A-44A3-8F68-37822548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1116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2019-12-23T13:45:00Z</cp:lastPrinted>
  <dcterms:created xsi:type="dcterms:W3CDTF">2020-11-20T13:17:00Z</dcterms:created>
  <dcterms:modified xsi:type="dcterms:W3CDTF">2020-11-20T13:17:00Z</dcterms:modified>
</cp:coreProperties>
</file>