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307EBB" w:rsidP="00F9198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</w:p>
          <w:p w:rsidR="00307EBB" w:rsidRPr="00F91983" w:rsidRDefault="00307EBB" w:rsidP="00EC76A7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18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za učešće na </w:t>
            </w:r>
            <w:r w:rsidR="00D05523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>webinaru</w:t>
            </w:r>
          </w:p>
        </w:tc>
      </w:tr>
      <w:tr w:rsidR="003D7EFC" w:rsidRPr="00F91983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D80F43" w:rsidRPr="00BD6211" w:rsidRDefault="00A177CA" w:rsidP="00A177C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0"/>
                <w:szCs w:val="30"/>
              </w:rPr>
            </w:pPr>
            <w:r w:rsidRPr="00BD6211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PRIPREMA NOVOG PLANA</w:t>
            </w:r>
            <w:r w:rsidR="00E477C5" w:rsidRPr="00BD6211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 xml:space="preserve"> </w:t>
            </w:r>
            <w:r w:rsidR="00BD6211" w:rsidRPr="00BD6211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JAVNIH NABAVKI,</w:t>
            </w:r>
          </w:p>
          <w:p w:rsidR="00A177CA" w:rsidRPr="00BD6211" w:rsidRDefault="00BD6211" w:rsidP="00A177C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0"/>
                <w:szCs w:val="30"/>
              </w:rPr>
            </w:pPr>
            <w:r w:rsidRPr="00BD6211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NABAVKE</w:t>
            </w:r>
            <w:r w:rsidR="00A177CA" w:rsidRPr="00BD6211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 xml:space="preserve"> NA KOJE SE ZJN NE PRIMENJUJE</w:t>
            </w:r>
            <w:r w:rsidRPr="00BD6211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,</w:t>
            </w:r>
          </w:p>
          <w:p w:rsidR="00BD6211" w:rsidRPr="00D80F43" w:rsidRDefault="00BD6211" w:rsidP="00A177C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2"/>
                <w:szCs w:val="32"/>
                <w:lang w:val="sr-Latn-RS"/>
              </w:rPr>
            </w:pPr>
            <w:r w:rsidRPr="00BD6211">
              <w:rPr>
                <w:rFonts w:ascii="Cambria" w:hAnsi="Cambria" w:cs="Arial"/>
                <w:b/>
                <w:color w:val="006691"/>
                <w:sz w:val="30"/>
                <w:szCs w:val="30"/>
              </w:rPr>
              <w:t>DRUŠTVENE USLUGE</w:t>
            </w:r>
          </w:p>
        </w:tc>
      </w:tr>
      <w:tr w:rsidR="003D7EFC" w:rsidRPr="00F91983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1F0318" w:rsidP="0061069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17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proofErr w:type="spellStart"/>
            <w:r w:rsidR="006106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decembar</w:t>
            </w:r>
            <w:proofErr w:type="spellEnd"/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</w:t>
            </w:r>
            <w:proofErr w:type="spellEnd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firme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i</w:t>
            </w:r>
            <w:proofErr w:type="spellEnd"/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proofErr w:type="spellStart"/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  <w:proofErr w:type="spellEnd"/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0A65B5" w:rsidRPr="00B22BA9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B22BA9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Cena </w:t>
            </w:r>
            <w:proofErr w:type="spellStart"/>
            <w:r w:rsidRPr="00B22BA9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učešća</w:t>
            </w:r>
            <w:proofErr w:type="spellEnd"/>
            <w:r w:rsidRPr="00B22BA9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 xml:space="preserve"> u RSD</w:t>
            </w:r>
          </w:p>
          <w:p w:rsidR="000A65B5" w:rsidRPr="00EE6488" w:rsidRDefault="00B22BA9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B22BA9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8</w:t>
            </w:r>
            <w:r w:rsidR="000A65B5" w:rsidRPr="00B22BA9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proofErr w:type="spellStart"/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osoba</w:t>
            </w:r>
            <w:proofErr w:type="spellEnd"/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/e:</w:t>
            </w: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</w:t>
            </w:r>
            <w:proofErr w:type="spellEnd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prezime</w:t>
            </w:r>
            <w:proofErr w:type="spellEnd"/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</w:t>
            </w:r>
            <w:proofErr w:type="spellEnd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telefon</w:t>
            </w:r>
            <w:proofErr w:type="spellEnd"/>
          </w:p>
        </w:tc>
      </w:tr>
      <w:tr w:rsidR="006E2259" w:rsidRPr="00F91983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5BB7E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</w:t>
            </w:r>
            <w:proofErr w:type="spellEnd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 xml:space="preserve"> </w:t>
            </w:r>
            <w:proofErr w:type="spellStart"/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procedura</w:t>
            </w:r>
            <w:proofErr w:type="spellEnd"/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Popunjeni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prijavni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list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treba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na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Po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prijemu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organizator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će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dostaviti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predračun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Izvršene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uplate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su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neopozive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•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Poslednji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rok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za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podnošenje</w:t>
            </w:r>
            <w:proofErr w:type="spellEnd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prijave</w:t>
            </w:r>
            <w:proofErr w:type="spellEnd"/>
            <w:r w:rsidR="00146E58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>i</w:t>
            </w:r>
            <w:proofErr w:type="spellEnd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>uplatu</w:t>
            </w:r>
            <w:proofErr w:type="spellEnd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pod </w:t>
            </w:r>
            <w:proofErr w:type="spellStart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>ovim</w:t>
            </w:r>
            <w:proofErr w:type="spellEnd"/>
            <w:r w:rsidR="00900DA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proofErr w:type="spellStart"/>
            <w:r w:rsidR="00900DAF" w:rsidRPr="00B22BA9">
              <w:rPr>
                <w:rFonts w:ascii="Cambria" w:hAnsi="Cambria" w:cs="Arial"/>
                <w:color w:val="808080"/>
                <w:sz w:val="22"/>
                <w:szCs w:val="22"/>
              </w:rPr>
              <w:t>uslovima</w:t>
            </w:r>
            <w:proofErr w:type="spellEnd"/>
            <w:r w:rsidR="00900DAF" w:rsidRPr="00B22BA9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je </w:t>
            </w:r>
            <w:r w:rsidR="001F0318" w:rsidRPr="00B22BA9">
              <w:rPr>
                <w:rFonts w:ascii="Cambria" w:hAnsi="Cambria" w:cs="Arial"/>
                <w:color w:val="808080"/>
                <w:sz w:val="22"/>
                <w:szCs w:val="22"/>
              </w:rPr>
              <w:t>16</w:t>
            </w:r>
            <w:r w:rsidR="00610699" w:rsidRPr="00B22BA9">
              <w:rPr>
                <w:rFonts w:ascii="Cambria" w:hAnsi="Cambria" w:cs="Arial"/>
                <w:color w:val="808080"/>
                <w:sz w:val="22"/>
                <w:szCs w:val="22"/>
              </w:rPr>
              <w:t>.12</w:t>
            </w:r>
            <w:r w:rsidR="00521B17" w:rsidRPr="00B22BA9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B22BA9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Public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</w:t>
            </w:r>
            <w:proofErr w:type="spellEnd"/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d.o.o. Beograd</w:t>
            </w:r>
          </w:p>
          <w:p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Braće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>Jugovića</w:t>
            </w:r>
            <w:proofErr w:type="spellEnd"/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2a, 11000 Beograd</w:t>
            </w:r>
          </w:p>
          <w:p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broj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delatnosti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proofErr w:type="spellStart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Tekući</w:t>
            </w:r>
            <w:proofErr w:type="spellEnd"/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proofErr w:type="spellStart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</w:t>
            </w:r>
            <w:proofErr w:type="spellEnd"/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:rsidR="004978DC" w:rsidRPr="00D34E45" w:rsidRDefault="00D90A8E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0A8E" w:rsidRDefault="00D90A8E" w:rsidP="00055B8A">
      <w:pPr>
        <w:spacing w:after="0" w:line="240" w:lineRule="auto"/>
      </w:pPr>
      <w:r>
        <w:separator/>
      </w:r>
    </w:p>
  </w:endnote>
  <w:endnote w:type="continuationSeparator" w:id="0">
    <w:p w:rsidR="00D90A8E" w:rsidRDefault="00D90A8E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0A8E" w:rsidRDefault="00D90A8E" w:rsidP="00055B8A">
      <w:pPr>
        <w:spacing w:after="0" w:line="240" w:lineRule="auto"/>
      </w:pPr>
      <w:r>
        <w:separator/>
      </w:r>
    </w:p>
  </w:footnote>
  <w:footnote w:type="continuationSeparator" w:id="0">
    <w:p w:rsidR="00D90A8E" w:rsidRDefault="00D90A8E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54044"/>
    <w:rsid w:val="00055B8A"/>
    <w:rsid w:val="000A65B5"/>
    <w:rsid w:val="000B5AAD"/>
    <w:rsid w:val="00146E58"/>
    <w:rsid w:val="0017179E"/>
    <w:rsid w:val="00181D72"/>
    <w:rsid w:val="001D00D2"/>
    <w:rsid w:val="001E17C3"/>
    <w:rsid w:val="001E1ECA"/>
    <w:rsid w:val="001F0318"/>
    <w:rsid w:val="002225FA"/>
    <w:rsid w:val="00294622"/>
    <w:rsid w:val="002B214C"/>
    <w:rsid w:val="002B592C"/>
    <w:rsid w:val="00307EBB"/>
    <w:rsid w:val="0031619B"/>
    <w:rsid w:val="003B61BE"/>
    <w:rsid w:val="003C6029"/>
    <w:rsid w:val="003D7EFC"/>
    <w:rsid w:val="004322F5"/>
    <w:rsid w:val="004978DC"/>
    <w:rsid w:val="004D0431"/>
    <w:rsid w:val="004F4130"/>
    <w:rsid w:val="0050190F"/>
    <w:rsid w:val="00514BEF"/>
    <w:rsid w:val="00521B17"/>
    <w:rsid w:val="00523E0D"/>
    <w:rsid w:val="00541262"/>
    <w:rsid w:val="005A37F4"/>
    <w:rsid w:val="005C434E"/>
    <w:rsid w:val="005E6904"/>
    <w:rsid w:val="00610699"/>
    <w:rsid w:val="006823E2"/>
    <w:rsid w:val="0068478F"/>
    <w:rsid w:val="006C4E55"/>
    <w:rsid w:val="006E2259"/>
    <w:rsid w:val="00707048"/>
    <w:rsid w:val="0071355A"/>
    <w:rsid w:val="007541FF"/>
    <w:rsid w:val="007B68F6"/>
    <w:rsid w:val="007E354A"/>
    <w:rsid w:val="007F46FE"/>
    <w:rsid w:val="00802284"/>
    <w:rsid w:val="0080470F"/>
    <w:rsid w:val="00827A0D"/>
    <w:rsid w:val="00832A88"/>
    <w:rsid w:val="00896367"/>
    <w:rsid w:val="00900DAF"/>
    <w:rsid w:val="009616AA"/>
    <w:rsid w:val="00975D6F"/>
    <w:rsid w:val="00A177CA"/>
    <w:rsid w:val="00A70A36"/>
    <w:rsid w:val="00A835F2"/>
    <w:rsid w:val="00AF2E39"/>
    <w:rsid w:val="00B01809"/>
    <w:rsid w:val="00B22BA9"/>
    <w:rsid w:val="00B24A3C"/>
    <w:rsid w:val="00B371BA"/>
    <w:rsid w:val="00B408E2"/>
    <w:rsid w:val="00BC286F"/>
    <w:rsid w:val="00BD6211"/>
    <w:rsid w:val="00BF643F"/>
    <w:rsid w:val="00C03C00"/>
    <w:rsid w:val="00C07F3E"/>
    <w:rsid w:val="00C458B3"/>
    <w:rsid w:val="00C776AF"/>
    <w:rsid w:val="00D05523"/>
    <w:rsid w:val="00D07BC9"/>
    <w:rsid w:val="00D13115"/>
    <w:rsid w:val="00D34E45"/>
    <w:rsid w:val="00D377A8"/>
    <w:rsid w:val="00D44CB8"/>
    <w:rsid w:val="00D46E24"/>
    <w:rsid w:val="00D80F43"/>
    <w:rsid w:val="00D90A8E"/>
    <w:rsid w:val="00DC0DFE"/>
    <w:rsid w:val="00DC3157"/>
    <w:rsid w:val="00DD0BE2"/>
    <w:rsid w:val="00DD6BB0"/>
    <w:rsid w:val="00E12558"/>
    <w:rsid w:val="00E4700A"/>
    <w:rsid w:val="00E477C5"/>
    <w:rsid w:val="00E840FC"/>
    <w:rsid w:val="00EC76A7"/>
    <w:rsid w:val="00ED59A1"/>
    <w:rsid w:val="00EE6488"/>
    <w:rsid w:val="00F54EE8"/>
    <w:rsid w:val="00F91983"/>
    <w:rsid w:val="00FA69E2"/>
    <w:rsid w:val="00FA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AFBE2F-7832-4945-B496-1C17AD1FD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DB6FF-B447-4FF7-9D52-4F5B3B034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1168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Milica Maletić</cp:lastModifiedBy>
  <cp:revision>2</cp:revision>
  <cp:lastPrinted>2019-12-23T13:45:00Z</cp:lastPrinted>
  <dcterms:created xsi:type="dcterms:W3CDTF">2020-11-25T09:14:00Z</dcterms:created>
  <dcterms:modified xsi:type="dcterms:W3CDTF">2020-11-25T09:14:00Z</dcterms:modified>
</cp:coreProperties>
</file>