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30CC9C3F" w:rsidR="00150493" w:rsidRPr="00150493" w:rsidRDefault="00E83F09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WEBINAR</w:t>
            </w:r>
            <w:r w:rsidR="00150493"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 ZA </w:t>
            </w:r>
            <w:r w:rsidR="007032C5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PONUĐAČE</w:t>
            </w:r>
          </w:p>
          <w:p w14:paraId="7D359BEB" w14:textId="77777777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471E485D" w:rsidR="00307EBB" w:rsidRPr="006E2259" w:rsidRDefault="00550CFD" w:rsidP="001B4D50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1B4D50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1B4D50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mart</w:t>
            </w:r>
            <w:r w:rsidR="00146DA8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956314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21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06074420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E83F09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  <w:lang w:val="sr-Latn-CS" w:eastAsia="sr-Latn-CS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  <w:lang w:val="sr-Latn-CS" w:eastAsia="sr-Latn-C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B159D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2EDE57C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550CFD">
              <w:rPr>
                <w:rFonts w:ascii="Cambria" w:hAnsi="Cambria" w:cs="Arial"/>
                <w:color w:val="808080"/>
                <w:sz w:val="22"/>
                <w:szCs w:val="22"/>
              </w:rPr>
              <w:t>30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550CFD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.2021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F73D1B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ED6AC" w14:textId="77777777" w:rsidR="00F73D1B" w:rsidRDefault="00F73D1B" w:rsidP="00055B8A">
      <w:pPr>
        <w:spacing w:after="0" w:line="240" w:lineRule="auto"/>
      </w:pPr>
      <w:r>
        <w:separator/>
      </w:r>
    </w:p>
  </w:endnote>
  <w:endnote w:type="continuationSeparator" w:id="0">
    <w:p w14:paraId="0BC4F19A" w14:textId="77777777" w:rsidR="00F73D1B" w:rsidRDefault="00F73D1B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EEAC6" w14:textId="77777777" w:rsidR="00F73D1B" w:rsidRDefault="00F73D1B" w:rsidP="00055B8A">
      <w:pPr>
        <w:spacing w:after="0" w:line="240" w:lineRule="auto"/>
      </w:pPr>
      <w:r>
        <w:separator/>
      </w:r>
    </w:p>
  </w:footnote>
  <w:footnote w:type="continuationSeparator" w:id="0">
    <w:p w14:paraId="2ED81BD4" w14:textId="77777777" w:rsidR="00F73D1B" w:rsidRDefault="00F73D1B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13322"/>
    <w:rsid w:val="00035934"/>
    <w:rsid w:val="00054044"/>
    <w:rsid w:val="00055B8A"/>
    <w:rsid w:val="000A65B5"/>
    <w:rsid w:val="000B5AAD"/>
    <w:rsid w:val="000C0B89"/>
    <w:rsid w:val="00120310"/>
    <w:rsid w:val="00135868"/>
    <w:rsid w:val="00146DA8"/>
    <w:rsid w:val="00150493"/>
    <w:rsid w:val="00181D72"/>
    <w:rsid w:val="00186227"/>
    <w:rsid w:val="001A311A"/>
    <w:rsid w:val="001B4D50"/>
    <w:rsid w:val="001D00D2"/>
    <w:rsid w:val="001D4300"/>
    <w:rsid w:val="001E17C3"/>
    <w:rsid w:val="001F6B57"/>
    <w:rsid w:val="001F7089"/>
    <w:rsid w:val="00221699"/>
    <w:rsid w:val="002225FA"/>
    <w:rsid w:val="0028514D"/>
    <w:rsid w:val="002A6360"/>
    <w:rsid w:val="002B214C"/>
    <w:rsid w:val="00306832"/>
    <w:rsid w:val="00307EBB"/>
    <w:rsid w:val="003B61BE"/>
    <w:rsid w:val="003C6029"/>
    <w:rsid w:val="003D6265"/>
    <w:rsid w:val="003D7EFC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50CFD"/>
    <w:rsid w:val="005A37F4"/>
    <w:rsid w:val="005B7C68"/>
    <w:rsid w:val="005C434E"/>
    <w:rsid w:val="005E6904"/>
    <w:rsid w:val="0060132D"/>
    <w:rsid w:val="0061039E"/>
    <w:rsid w:val="0064321B"/>
    <w:rsid w:val="00652A77"/>
    <w:rsid w:val="00654CC0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2239D"/>
    <w:rsid w:val="00956314"/>
    <w:rsid w:val="009616AA"/>
    <w:rsid w:val="009C0E9C"/>
    <w:rsid w:val="00A65B21"/>
    <w:rsid w:val="00A70A36"/>
    <w:rsid w:val="00AA370D"/>
    <w:rsid w:val="00AF2E39"/>
    <w:rsid w:val="00AF47A6"/>
    <w:rsid w:val="00B01809"/>
    <w:rsid w:val="00B17B59"/>
    <w:rsid w:val="00B24334"/>
    <w:rsid w:val="00B24A3C"/>
    <w:rsid w:val="00B371BA"/>
    <w:rsid w:val="00B60AED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E4700A"/>
    <w:rsid w:val="00E83F09"/>
    <w:rsid w:val="00E840FC"/>
    <w:rsid w:val="00EC76A7"/>
    <w:rsid w:val="00EE6488"/>
    <w:rsid w:val="00F0005E"/>
    <w:rsid w:val="00F446C9"/>
    <w:rsid w:val="00F73D1B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A774"/>
  <w15:docId w15:val="{BDCED4A1-F89E-4691-BA99-31C35F36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2752C-24A4-4EDC-8341-1C387B26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1111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Daliborka</cp:lastModifiedBy>
  <cp:revision>2</cp:revision>
  <cp:lastPrinted>2019-12-23T13:45:00Z</cp:lastPrinted>
  <dcterms:created xsi:type="dcterms:W3CDTF">2021-03-12T14:43:00Z</dcterms:created>
  <dcterms:modified xsi:type="dcterms:W3CDTF">2021-03-12T14:43:00Z</dcterms:modified>
</cp:coreProperties>
</file>