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  <w:lang w:val="sr-Latn-CS" w:eastAsia="sr-Latn-CS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3BE851E" w14:textId="492D6ACE" w:rsidR="00307EBB" w:rsidRPr="009C0E9C" w:rsidRDefault="00307EBB" w:rsidP="009C0E9C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  <w:r w:rsidR="009C0E9C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 xml:space="preserve">  </w:t>
            </w: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8F83F80" w14:textId="7156ACBA" w:rsidR="00150493" w:rsidRPr="00150493" w:rsidRDefault="00E83F09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</w:pPr>
            <w:r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>WEBINAR</w:t>
            </w:r>
            <w:r w:rsidR="00150493" w:rsidRPr="00150493"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 xml:space="preserve"> </w:t>
            </w:r>
          </w:p>
          <w:p w14:paraId="36A8B5C4" w14:textId="7E581FE0" w:rsidR="00307EBB" w:rsidRPr="00586348" w:rsidRDefault="00651E72" w:rsidP="00651E72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  <w:lang w:val="sr-Latn-RS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SPROVOĐENJE PREGOVARAČKOG POSTUPKA </w:t>
            </w:r>
            <w:r w:rsidR="00586348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PO NOVOM Z</w:t>
            </w:r>
            <w:r w:rsidR="006676BF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JN-</w:t>
            </w:r>
            <w:r w:rsidR="00586348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U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11E261E5" w:rsidR="00307EBB" w:rsidRPr="006E2259" w:rsidRDefault="00651E72" w:rsidP="00D756A5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25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  <w:r w:rsidR="008707C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proofErr w:type="spellStart"/>
            <w:r w:rsidR="00753D52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jun</w:t>
            </w:r>
            <w:proofErr w:type="spellEnd"/>
            <w:r w:rsidR="00146DA8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956314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21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</w:t>
            </w:r>
            <w:proofErr w:type="spellEnd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firme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i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Cena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učešća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 u RSD</w:t>
            </w:r>
          </w:p>
          <w:p w14:paraId="6C1D22F0" w14:textId="47D3A5BA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6B320F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proofErr w:type="spellStart"/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osoba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  <w:lang w:val="sr-Latn-CS" w:eastAsia="sr-Latn-CS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  <w:bookmarkStart w:id="0" w:name="_GoBack"/>
        <w:bookmarkEnd w:id="0"/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  <w:lang w:val="sr-Latn-CS" w:eastAsia="sr-Latn-CS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  <w:lang w:val="sr-Latn-CS" w:eastAsia="sr-Latn-CS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  <w:lang w:val="sr-Latn-CS" w:eastAsia="sr-Latn-CS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  <w:lang w:val="sr-Latn-CS" w:eastAsia="sr-Latn-C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shapetype w14:anchorId="185AD75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</w:t>
            </w:r>
            <w:proofErr w:type="spellEnd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 xml:space="preserve"> </w:t>
            </w: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procedura</w:t>
            </w:r>
            <w:proofErr w:type="spellEnd"/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Popunjeni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list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treba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Po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prijemu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organizator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će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predračun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za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Izvršene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su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neopozive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E576231" w14:textId="2D667DF5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Poslednji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rok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za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podnošenje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i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pod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ovim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uslovima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je </w:t>
            </w:r>
            <w:r w:rsidR="00401A99" w:rsidRPr="00401A99">
              <w:rPr>
                <w:rFonts w:ascii="Cambria" w:hAnsi="Cambria" w:cs="Arial"/>
                <w:color w:val="808080"/>
                <w:sz w:val="22"/>
                <w:szCs w:val="22"/>
              </w:rPr>
              <w:t>24</w:t>
            </w:r>
            <w:r w:rsidR="00956314" w:rsidRPr="00401A99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753D52" w:rsidRPr="00401A99">
              <w:rPr>
                <w:rFonts w:ascii="Cambria" w:hAnsi="Cambria" w:cs="Arial"/>
                <w:color w:val="808080"/>
                <w:sz w:val="22"/>
                <w:szCs w:val="22"/>
              </w:rPr>
              <w:t>6</w:t>
            </w:r>
            <w:r w:rsidR="00956314" w:rsidRPr="00401A99">
              <w:rPr>
                <w:rFonts w:ascii="Cambria" w:hAnsi="Cambria" w:cs="Arial"/>
                <w:color w:val="808080"/>
                <w:sz w:val="22"/>
                <w:szCs w:val="22"/>
              </w:rPr>
              <w:t>.2021</w:t>
            </w:r>
            <w:r w:rsidRPr="00401A99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Public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</w:t>
            </w:r>
            <w:proofErr w:type="spellEnd"/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Braće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Jugovića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2a, 11000 Beograd</w:t>
            </w:r>
          </w:p>
          <w:p w14:paraId="4810B74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broj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delatnosti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proofErr w:type="spellStart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Tekući</w:t>
            </w:r>
            <w:proofErr w:type="spellEnd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A122C5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60F32B" w14:textId="77777777" w:rsidR="00A122C5" w:rsidRDefault="00A122C5" w:rsidP="00055B8A">
      <w:pPr>
        <w:spacing w:after="0" w:line="240" w:lineRule="auto"/>
      </w:pPr>
      <w:r>
        <w:separator/>
      </w:r>
    </w:p>
  </w:endnote>
  <w:endnote w:type="continuationSeparator" w:id="0">
    <w:p w14:paraId="382C20F4" w14:textId="77777777" w:rsidR="00A122C5" w:rsidRDefault="00A122C5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B5589" w14:textId="77777777" w:rsidR="00A122C5" w:rsidRDefault="00A122C5" w:rsidP="00055B8A">
      <w:pPr>
        <w:spacing w:after="0" w:line="240" w:lineRule="auto"/>
      </w:pPr>
      <w:r>
        <w:separator/>
      </w:r>
    </w:p>
  </w:footnote>
  <w:footnote w:type="continuationSeparator" w:id="0">
    <w:p w14:paraId="3BD38FD6" w14:textId="77777777" w:rsidR="00A122C5" w:rsidRDefault="00A122C5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1BE"/>
    <w:rsid w:val="00013322"/>
    <w:rsid w:val="00035934"/>
    <w:rsid w:val="00054044"/>
    <w:rsid w:val="00055B8A"/>
    <w:rsid w:val="000A65B5"/>
    <w:rsid w:val="000B5AAD"/>
    <w:rsid w:val="000C0B89"/>
    <w:rsid w:val="00120310"/>
    <w:rsid w:val="00135868"/>
    <w:rsid w:val="00146DA8"/>
    <w:rsid w:val="00150493"/>
    <w:rsid w:val="00181D72"/>
    <w:rsid w:val="00186227"/>
    <w:rsid w:val="001A311A"/>
    <w:rsid w:val="001D00D2"/>
    <w:rsid w:val="001D4300"/>
    <w:rsid w:val="001E17C3"/>
    <w:rsid w:val="001F6B57"/>
    <w:rsid w:val="001F7089"/>
    <w:rsid w:val="00221699"/>
    <w:rsid w:val="002225FA"/>
    <w:rsid w:val="0028514D"/>
    <w:rsid w:val="002A6360"/>
    <w:rsid w:val="002B214C"/>
    <w:rsid w:val="00306832"/>
    <w:rsid w:val="00307EBB"/>
    <w:rsid w:val="003B61BE"/>
    <w:rsid w:val="003C6029"/>
    <w:rsid w:val="003D6265"/>
    <w:rsid w:val="003D7EFC"/>
    <w:rsid w:val="00401A99"/>
    <w:rsid w:val="004322F5"/>
    <w:rsid w:val="00476936"/>
    <w:rsid w:val="004978DC"/>
    <w:rsid w:val="004B1363"/>
    <w:rsid w:val="004D0431"/>
    <w:rsid w:val="004D402B"/>
    <w:rsid w:val="0050190F"/>
    <w:rsid w:val="00514BEF"/>
    <w:rsid w:val="00521B17"/>
    <w:rsid w:val="00541262"/>
    <w:rsid w:val="0055701A"/>
    <w:rsid w:val="00586348"/>
    <w:rsid w:val="005A37F4"/>
    <w:rsid w:val="005C434E"/>
    <w:rsid w:val="005E6904"/>
    <w:rsid w:val="0060132D"/>
    <w:rsid w:val="0061039E"/>
    <w:rsid w:val="0064321B"/>
    <w:rsid w:val="00651E72"/>
    <w:rsid w:val="00652A77"/>
    <w:rsid w:val="00654CC0"/>
    <w:rsid w:val="006676BF"/>
    <w:rsid w:val="006823E2"/>
    <w:rsid w:val="0068478F"/>
    <w:rsid w:val="006B320F"/>
    <w:rsid w:val="006C4DCE"/>
    <w:rsid w:val="006C4E55"/>
    <w:rsid w:val="006E2259"/>
    <w:rsid w:val="006E4210"/>
    <w:rsid w:val="00701518"/>
    <w:rsid w:val="007032C5"/>
    <w:rsid w:val="00707048"/>
    <w:rsid w:val="0071355A"/>
    <w:rsid w:val="00721240"/>
    <w:rsid w:val="00733155"/>
    <w:rsid w:val="00753D52"/>
    <w:rsid w:val="007B68F6"/>
    <w:rsid w:val="007C0B60"/>
    <w:rsid w:val="007E354A"/>
    <w:rsid w:val="00827A0D"/>
    <w:rsid w:val="00832A88"/>
    <w:rsid w:val="008556CE"/>
    <w:rsid w:val="008707C1"/>
    <w:rsid w:val="00896367"/>
    <w:rsid w:val="008A2C84"/>
    <w:rsid w:val="008E24FA"/>
    <w:rsid w:val="0092239D"/>
    <w:rsid w:val="00956314"/>
    <w:rsid w:val="009616AA"/>
    <w:rsid w:val="009C0E9C"/>
    <w:rsid w:val="009E51DE"/>
    <w:rsid w:val="00A122C5"/>
    <w:rsid w:val="00A46CF5"/>
    <w:rsid w:val="00A65B21"/>
    <w:rsid w:val="00A70A36"/>
    <w:rsid w:val="00AA370D"/>
    <w:rsid w:val="00AF2E39"/>
    <w:rsid w:val="00AF47A6"/>
    <w:rsid w:val="00B01809"/>
    <w:rsid w:val="00B17B59"/>
    <w:rsid w:val="00B24A3C"/>
    <w:rsid w:val="00B371BA"/>
    <w:rsid w:val="00B60AED"/>
    <w:rsid w:val="00BC286F"/>
    <w:rsid w:val="00BE5B56"/>
    <w:rsid w:val="00BF643F"/>
    <w:rsid w:val="00C03C00"/>
    <w:rsid w:val="00C458B3"/>
    <w:rsid w:val="00C776AF"/>
    <w:rsid w:val="00CB3233"/>
    <w:rsid w:val="00CD35D3"/>
    <w:rsid w:val="00CF41DF"/>
    <w:rsid w:val="00D02932"/>
    <w:rsid w:val="00D07BC9"/>
    <w:rsid w:val="00D13115"/>
    <w:rsid w:val="00D34E45"/>
    <w:rsid w:val="00D377A8"/>
    <w:rsid w:val="00D44CB8"/>
    <w:rsid w:val="00D46E24"/>
    <w:rsid w:val="00D756A5"/>
    <w:rsid w:val="00DC0DFE"/>
    <w:rsid w:val="00DC3157"/>
    <w:rsid w:val="00DD0BE2"/>
    <w:rsid w:val="00E4700A"/>
    <w:rsid w:val="00E83F09"/>
    <w:rsid w:val="00E840FC"/>
    <w:rsid w:val="00EC76A7"/>
    <w:rsid w:val="00EE6488"/>
    <w:rsid w:val="00F446C9"/>
    <w:rsid w:val="00F44E15"/>
    <w:rsid w:val="00F91983"/>
    <w:rsid w:val="00FA69E2"/>
    <w:rsid w:val="00FB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4AA774"/>
  <w15:docId w15:val="{F88F5B5A-59D5-42BD-8258-F027F3985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86BAE-A090-4E94-BEE8-803BB053D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5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1111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Milica Maletić</cp:lastModifiedBy>
  <cp:revision>7</cp:revision>
  <cp:lastPrinted>2019-12-23T13:45:00Z</cp:lastPrinted>
  <dcterms:created xsi:type="dcterms:W3CDTF">2021-05-11T14:51:00Z</dcterms:created>
  <dcterms:modified xsi:type="dcterms:W3CDTF">2021-05-13T10:48:00Z</dcterms:modified>
</cp:coreProperties>
</file>