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2687F7C1"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</w:p>
          <w:p w14:paraId="36A8B5C4" w14:textId="70796BA4" w:rsidR="00307EBB" w:rsidRPr="005A37F4" w:rsidRDefault="00BE5B56" w:rsidP="00443C5E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 w:rsidRPr="00BE5B56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O</w:t>
            </w:r>
            <w:r w:rsidR="00443C5E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BUKA ZA SLUŽBENIKA ZA JAVNE NABAVKE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1AB02D71" w:rsidR="00307EBB" w:rsidRPr="006E2259" w:rsidRDefault="0027104D" w:rsidP="00B0233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8</w:t>
            </w:r>
            <w:r w:rsidR="00633C3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443C5E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-</w:t>
            </w:r>
            <w:r w:rsidR="00633C3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10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  <w:r w:rsidR="00226075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mart</w:t>
            </w:r>
            <w:r w:rsidR="00B0233F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226075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B0233F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3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30CDDCE9" w:rsidR="000A65B5" w:rsidRPr="00EE6488" w:rsidRDefault="00443C5E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="00335670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5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29A36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5965FD60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27104D">
              <w:rPr>
                <w:rFonts w:ascii="Cambria" w:hAnsi="Cambria" w:cs="Arial"/>
                <w:color w:val="808080"/>
                <w:sz w:val="22"/>
                <w:szCs w:val="22"/>
              </w:rPr>
              <w:t>06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27104D">
              <w:rPr>
                <w:rFonts w:ascii="Cambria" w:hAnsi="Cambria" w:cs="Arial"/>
                <w:color w:val="808080"/>
                <w:sz w:val="22"/>
                <w:szCs w:val="22"/>
              </w:rPr>
              <w:t>3</w:t>
            </w:r>
            <w:r w:rsidR="00B0233F">
              <w:rPr>
                <w:rFonts w:ascii="Cambria" w:hAnsi="Cambria" w:cs="Arial"/>
                <w:color w:val="808080"/>
                <w:sz w:val="22"/>
                <w:szCs w:val="22"/>
              </w:rPr>
              <w:t>.2023</w:t>
            </w:r>
            <w:r w:rsidR="00226075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000000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E33EC" w14:textId="77777777" w:rsidR="00EA0EE3" w:rsidRDefault="00EA0EE3" w:rsidP="00055B8A">
      <w:pPr>
        <w:spacing w:after="0" w:line="240" w:lineRule="auto"/>
      </w:pPr>
      <w:r>
        <w:separator/>
      </w:r>
    </w:p>
  </w:endnote>
  <w:endnote w:type="continuationSeparator" w:id="0">
    <w:p w14:paraId="760AFF33" w14:textId="77777777" w:rsidR="00EA0EE3" w:rsidRDefault="00EA0EE3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41A16" w14:textId="77777777" w:rsidR="00EA0EE3" w:rsidRDefault="00EA0EE3" w:rsidP="00055B8A">
      <w:pPr>
        <w:spacing w:after="0" w:line="240" w:lineRule="auto"/>
      </w:pPr>
      <w:r>
        <w:separator/>
      </w:r>
    </w:p>
  </w:footnote>
  <w:footnote w:type="continuationSeparator" w:id="0">
    <w:p w14:paraId="75CA1DCB" w14:textId="77777777" w:rsidR="00EA0EE3" w:rsidRDefault="00EA0EE3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BE"/>
    <w:rsid w:val="00013322"/>
    <w:rsid w:val="00035934"/>
    <w:rsid w:val="00054044"/>
    <w:rsid w:val="00055B8A"/>
    <w:rsid w:val="000A65B5"/>
    <w:rsid w:val="000B5AAD"/>
    <w:rsid w:val="000C0B89"/>
    <w:rsid w:val="000D6D5E"/>
    <w:rsid w:val="00120310"/>
    <w:rsid w:val="00135868"/>
    <w:rsid w:val="00146DA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26075"/>
    <w:rsid w:val="00234FDB"/>
    <w:rsid w:val="0027104D"/>
    <w:rsid w:val="0028514D"/>
    <w:rsid w:val="00287731"/>
    <w:rsid w:val="002A6360"/>
    <w:rsid w:val="002B214C"/>
    <w:rsid w:val="00306832"/>
    <w:rsid w:val="00307EBB"/>
    <w:rsid w:val="00335670"/>
    <w:rsid w:val="003B61BE"/>
    <w:rsid w:val="003C6029"/>
    <w:rsid w:val="003D6265"/>
    <w:rsid w:val="003D7EFC"/>
    <w:rsid w:val="003F2DEC"/>
    <w:rsid w:val="004322F5"/>
    <w:rsid w:val="00443C5E"/>
    <w:rsid w:val="00476936"/>
    <w:rsid w:val="004978DC"/>
    <w:rsid w:val="004B1363"/>
    <w:rsid w:val="004D0431"/>
    <w:rsid w:val="004D402B"/>
    <w:rsid w:val="0050190F"/>
    <w:rsid w:val="005100D4"/>
    <w:rsid w:val="005134F0"/>
    <w:rsid w:val="00514BEF"/>
    <w:rsid w:val="00521B17"/>
    <w:rsid w:val="00541262"/>
    <w:rsid w:val="00590384"/>
    <w:rsid w:val="005A37F4"/>
    <w:rsid w:val="005A624D"/>
    <w:rsid w:val="005C434E"/>
    <w:rsid w:val="005E6904"/>
    <w:rsid w:val="0060132D"/>
    <w:rsid w:val="0061039E"/>
    <w:rsid w:val="00633C37"/>
    <w:rsid w:val="0064321B"/>
    <w:rsid w:val="00652A77"/>
    <w:rsid w:val="00654CC0"/>
    <w:rsid w:val="006823E2"/>
    <w:rsid w:val="0068478F"/>
    <w:rsid w:val="006B320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B68F6"/>
    <w:rsid w:val="007E354A"/>
    <w:rsid w:val="00827A0D"/>
    <w:rsid w:val="00832A88"/>
    <w:rsid w:val="00836BA8"/>
    <w:rsid w:val="008556CE"/>
    <w:rsid w:val="00896367"/>
    <w:rsid w:val="008E24FA"/>
    <w:rsid w:val="0092239D"/>
    <w:rsid w:val="00956314"/>
    <w:rsid w:val="009616AA"/>
    <w:rsid w:val="009632C0"/>
    <w:rsid w:val="00963948"/>
    <w:rsid w:val="009C0E9C"/>
    <w:rsid w:val="009C277F"/>
    <w:rsid w:val="009E51DE"/>
    <w:rsid w:val="009F64A2"/>
    <w:rsid w:val="00A07152"/>
    <w:rsid w:val="00A16209"/>
    <w:rsid w:val="00A65B21"/>
    <w:rsid w:val="00A70A36"/>
    <w:rsid w:val="00A8671F"/>
    <w:rsid w:val="00AA370D"/>
    <w:rsid w:val="00AF2E39"/>
    <w:rsid w:val="00AF47A6"/>
    <w:rsid w:val="00B01809"/>
    <w:rsid w:val="00B0233F"/>
    <w:rsid w:val="00B17B59"/>
    <w:rsid w:val="00B24A3C"/>
    <w:rsid w:val="00B371BA"/>
    <w:rsid w:val="00B60AED"/>
    <w:rsid w:val="00BC286F"/>
    <w:rsid w:val="00BE5B56"/>
    <w:rsid w:val="00BF643F"/>
    <w:rsid w:val="00C03C00"/>
    <w:rsid w:val="00C458B3"/>
    <w:rsid w:val="00C776AF"/>
    <w:rsid w:val="00CA4EC5"/>
    <w:rsid w:val="00CB3233"/>
    <w:rsid w:val="00CF41DF"/>
    <w:rsid w:val="00D02932"/>
    <w:rsid w:val="00D07BC9"/>
    <w:rsid w:val="00D13115"/>
    <w:rsid w:val="00D34E45"/>
    <w:rsid w:val="00D377A8"/>
    <w:rsid w:val="00D44CB8"/>
    <w:rsid w:val="00D46E24"/>
    <w:rsid w:val="00DB3FA2"/>
    <w:rsid w:val="00DC0DFE"/>
    <w:rsid w:val="00DC3157"/>
    <w:rsid w:val="00DD0B57"/>
    <w:rsid w:val="00DD0BE2"/>
    <w:rsid w:val="00DE71EF"/>
    <w:rsid w:val="00E4700A"/>
    <w:rsid w:val="00E8016C"/>
    <w:rsid w:val="00E83F09"/>
    <w:rsid w:val="00E840FC"/>
    <w:rsid w:val="00EA0EE3"/>
    <w:rsid w:val="00EC76A7"/>
    <w:rsid w:val="00EE6488"/>
    <w:rsid w:val="00F011EA"/>
    <w:rsid w:val="00F17A81"/>
    <w:rsid w:val="00F17F83"/>
    <w:rsid w:val="00F446C9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79C709A8-E4C7-4B59-93A4-E449FF9E9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3EEB8-8054-4EFE-B48C-51EB415A8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1093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Milena Milosevic</cp:lastModifiedBy>
  <cp:revision>3</cp:revision>
  <cp:lastPrinted>2019-12-23T13:45:00Z</cp:lastPrinted>
  <dcterms:created xsi:type="dcterms:W3CDTF">2023-02-06T11:57:00Z</dcterms:created>
  <dcterms:modified xsi:type="dcterms:W3CDTF">2023-02-06T11:59:00Z</dcterms:modified>
</cp:coreProperties>
</file>