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548D0813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0B14D0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seminar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7F2DD2BD" w:rsidR="00307EBB" w:rsidRPr="003B1F9F" w:rsidRDefault="009505AA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Izmene Zakona o javnim nabavkama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7FD2E335" w:rsidR="00307EBB" w:rsidRPr="006E2259" w:rsidRDefault="00825AB5" w:rsidP="00D65BF2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441E26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februar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D65BF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4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6CEBF14F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D65BF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4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22FFF01F" w14:textId="77777777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seminar, novac neće biti vraćen, </w:t>
            </w:r>
          </w:p>
          <w:p w14:paraId="52C72EB3" w14:textId="253CA7D9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neki drugi seminar.</w:t>
            </w:r>
          </w:p>
          <w:p w14:paraId="4267C55F" w14:textId="31B03D8A" w:rsidR="005E6904" w:rsidRDefault="00E4700A" w:rsidP="00441E26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441E26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441E26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D65BF2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433CCF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3AD8" w14:textId="77777777" w:rsidR="00433CCF" w:rsidRDefault="00433CCF" w:rsidP="00055B8A">
      <w:pPr>
        <w:spacing w:after="0" w:line="240" w:lineRule="auto"/>
      </w:pPr>
      <w:r>
        <w:separator/>
      </w:r>
    </w:p>
  </w:endnote>
  <w:endnote w:type="continuationSeparator" w:id="0">
    <w:p w14:paraId="54DA7ED2" w14:textId="77777777" w:rsidR="00433CCF" w:rsidRDefault="00433CCF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A3890" w14:textId="77777777" w:rsidR="00433CCF" w:rsidRDefault="00433CCF" w:rsidP="00055B8A">
      <w:pPr>
        <w:spacing w:after="0" w:line="240" w:lineRule="auto"/>
      </w:pPr>
      <w:r>
        <w:separator/>
      </w:r>
    </w:p>
  </w:footnote>
  <w:footnote w:type="continuationSeparator" w:id="0">
    <w:p w14:paraId="55B5AB62" w14:textId="77777777" w:rsidR="00433CCF" w:rsidRDefault="00433CCF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14D0"/>
    <w:rsid w:val="000B5AAD"/>
    <w:rsid w:val="000C0B89"/>
    <w:rsid w:val="000E56E9"/>
    <w:rsid w:val="00111963"/>
    <w:rsid w:val="00120310"/>
    <w:rsid w:val="00135868"/>
    <w:rsid w:val="00150493"/>
    <w:rsid w:val="00181D72"/>
    <w:rsid w:val="00186227"/>
    <w:rsid w:val="00194835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33CCF"/>
    <w:rsid w:val="00441E26"/>
    <w:rsid w:val="00475E4A"/>
    <w:rsid w:val="00476936"/>
    <w:rsid w:val="004771DD"/>
    <w:rsid w:val="004978DC"/>
    <w:rsid w:val="004B1363"/>
    <w:rsid w:val="004B5F1F"/>
    <w:rsid w:val="004D0431"/>
    <w:rsid w:val="004D402B"/>
    <w:rsid w:val="004E208A"/>
    <w:rsid w:val="0050190F"/>
    <w:rsid w:val="00514BEF"/>
    <w:rsid w:val="00521B17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C6CAC"/>
    <w:rsid w:val="007E354A"/>
    <w:rsid w:val="00822CC2"/>
    <w:rsid w:val="00825AB5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05AA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F2E39"/>
    <w:rsid w:val="00AF47A6"/>
    <w:rsid w:val="00B01809"/>
    <w:rsid w:val="00B15F02"/>
    <w:rsid w:val="00B17B59"/>
    <w:rsid w:val="00B21ED1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65BF2"/>
    <w:rsid w:val="00DC0DFE"/>
    <w:rsid w:val="00DC3157"/>
    <w:rsid w:val="00DD0BE2"/>
    <w:rsid w:val="00E06EFC"/>
    <w:rsid w:val="00E40C72"/>
    <w:rsid w:val="00E4700A"/>
    <w:rsid w:val="00E71991"/>
    <w:rsid w:val="00E83F09"/>
    <w:rsid w:val="00E840FC"/>
    <w:rsid w:val="00EC76A7"/>
    <w:rsid w:val="00ED66AE"/>
    <w:rsid w:val="00EE6488"/>
    <w:rsid w:val="00F25423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3E4F-F807-40B8-9913-88313D1B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1216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5</cp:revision>
  <cp:lastPrinted>2019-12-23T13:45:00Z</cp:lastPrinted>
  <dcterms:created xsi:type="dcterms:W3CDTF">2023-12-28T10:51:00Z</dcterms:created>
  <dcterms:modified xsi:type="dcterms:W3CDTF">2024-01-19T10:57:00Z</dcterms:modified>
</cp:coreProperties>
</file>