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548D0813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0B14D0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seminar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7F2DD2BD" w:rsidR="00307EBB" w:rsidRPr="003B1F9F" w:rsidRDefault="009505AA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Izmene</w:t>
            </w:r>
            <w:proofErr w:type="spellEnd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Zakona</w:t>
            </w:r>
            <w:proofErr w:type="spellEnd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 xml:space="preserve"> o </w:t>
            </w: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javnim</w:t>
            </w:r>
            <w:proofErr w:type="spellEnd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nabavkama</w:t>
            </w:r>
            <w:proofErr w:type="spellEnd"/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3183F74A" w:rsidR="00307EBB" w:rsidRPr="006E2259" w:rsidRDefault="007D0484" w:rsidP="00D65BF2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27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r w:rsidR="00825AB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februar</w:t>
            </w:r>
            <w:proofErr w:type="spellEnd"/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</w:t>
            </w:r>
            <w:proofErr w:type="spellEnd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/ </w:t>
            </w:r>
            <w:proofErr w:type="spellStart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institucije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6CEBF14F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D65BF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4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22FFF01F" w14:textId="77777777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slučaju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nedolaska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seminar,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novac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neće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biti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vraćen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</w:t>
            </w:r>
          </w:p>
          <w:p w14:paraId="52C72EB3" w14:textId="253CA7D9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prebačen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neki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drugi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seminar.</w:t>
            </w:r>
          </w:p>
          <w:p w14:paraId="4267C55F" w14:textId="0546920A" w:rsidR="005E6904" w:rsidRDefault="00E4700A" w:rsidP="00441E26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7D0484">
              <w:rPr>
                <w:rFonts w:ascii="Cambria" w:hAnsi="Cambria" w:cs="Arial"/>
                <w:color w:val="808080"/>
                <w:sz w:val="22"/>
                <w:szCs w:val="22"/>
              </w:rPr>
              <w:t>23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441E26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E335C4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240B" w14:textId="77777777" w:rsidR="00E335C4" w:rsidRDefault="00E335C4" w:rsidP="00055B8A">
      <w:pPr>
        <w:spacing w:after="0" w:line="240" w:lineRule="auto"/>
      </w:pPr>
      <w:r>
        <w:separator/>
      </w:r>
    </w:p>
  </w:endnote>
  <w:endnote w:type="continuationSeparator" w:id="0">
    <w:p w14:paraId="7E8EF7B8" w14:textId="77777777" w:rsidR="00E335C4" w:rsidRDefault="00E335C4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EF8B5" w14:textId="77777777" w:rsidR="00E335C4" w:rsidRDefault="00E335C4" w:rsidP="00055B8A">
      <w:pPr>
        <w:spacing w:after="0" w:line="240" w:lineRule="auto"/>
      </w:pPr>
      <w:r>
        <w:separator/>
      </w:r>
    </w:p>
  </w:footnote>
  <w:footnote w:type="continuationSeparator" w:id="0">
    <w:p w14:paraId="23A06581" w14:textId="77777777" w:rsidR="00E335C4" w:rsidRDefault="00E335C4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0E56E9"/>
    <w:rsid w:val="00111963"/>
    <w:rsid w:val="00120310"/>
    <w:rsid w:val="00135868"/>
    <w:rsid w:val="00150493"/>
    <w:rsid w:val="00181D72"/>
    <w:rsid w:val="00186227"/>
    <w:rsid w:val="00194835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33CCF"/>
    <w:rsid w:val="00441E26"/>
    <w:rsid w:val="00475E4A"/>
    <w:rsid w:val="00476936"/>
    <w:rsid w:val="004771DD"/>
    <w:rsid w:val="004978DC"/>
    <w:rsid w:val="004B1363"/>
    <w:rsid w:val="004B5F1F"/>
    <w:rsid w:val="004D0431"/>
    <w:rsid w:val="004D402B"/>
    <w:rsid w:val="004E208A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C6CAC"/>
    <w:rsid w:val="007D0484"/>
    <w:rsid w:val="007E354A"/>
    <w:rsid w:val="00822CC2"/>
    <w:rsid w:val="00825AB5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65BF2"/>
    <w:rsid w:val="00DC0DFE"/>
    <w:rsid w:val="00DC3157"/>
    <w:rsid w:val="00DD0BE2"/>
    <w:rsid w:val="00E06EFC"/>
    <w:rsid w:val="00E335C4"/>
    <w:rsid w:val="00E40C72"/>
    <w:rsid w:val="00E4700A"/>
    <w:rsid w:val="00E71991"/>
    <w:rsid w:val="00E83F09"/>
    <w:rsid w:val="00E840FC"/>
    <w:rsid w:val="00EC76A7"/>
    <w:rsid w:val="00ED66AE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E4F-F807-40B8-9913-88313D1B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1217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6</cp:revision>
  <cp:lastPrinted>2019-12-23T13:45:00Z</cp:lastPrinted>
  <dcterms:created xsi:type="dcterms:W3CDTF">2023-12-28T10:51:00Z</dcterms:created>
  <dcterms:modified xsi:type="dcterms:W3CDTF">2024-02-07T09:17:00Z</dcterms:modified>
</cp:coreProperties>
</file>