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02A91568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7D0499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02C6ADB" w14:textId="77777777" w:rsidR="007D0499" w:rsidRPr="00150493" w:rsidRDefault="007D0499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530C4599" w:rsidR="007D0499" w:rsidRPr="003B1F9F" w:rsidRDefault="007D0499" w:rsidP="007D0499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7D0499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4467AFD1" w:rsidR="007D0499" w:rsidRPr="006E2259" w:rsidRDefault="007B62C5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05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–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07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jun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24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15FB9C38" w:rsidR="000A65B5" w:rsidRPr="00EE6488" w:rsidRDefault="007D0499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31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22FFF01F" w14:textId="736489D8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novac neće biti vraćen, </w:t>
            </w:r>
          </w:p>
          <w:p w14:paraId="52C72EB3" w14:textId="7FDC444D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drug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4267C55F" w14:textId="45CBEB79" w:rsidR="005E6904" w:rsidRDefault="00E4700A" w:rsidP="0099675F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7B62C5">
              <w:rPr>
                <w:rFonts w:ascii="Cambria" w:hAnsi="Cambria" w:cs="Arial"/>
                <w:color w:val="808080"/>
                <w:sz w:val="22"/>
                <w:szCs w:val="22"/>
              </w:rPr>
              <w:t>03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7B62C5">
              <w:rPr>
                <w:rFonts w:ascii="Cambria" w:hAnsi="Cambria" w:cs="Arial"/>
                <w:color w:val="808080"/>
                <w:sz w:val="22"/>
                <w:szCs w:val="22"/>
              </w:rPr>
              <w:t>6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D7438E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B546F" w14:textId="77777777" w:rsidR="00D7438E" w:rsidRDefault="00D7438E" w:rsidP="00055B8A">
      <w:pPr>
        <w:spacing w:after="0" w:line="240" w:lineRule="auto"/>
      </w:pPr>
      <w:r>
        <w:separator/>
      </w:r>
    </w:p>
  </w:endnote>
  <w:endnote w:type="continuationSeparator" w:id="0">
    <w:p w14:paraId="662FDCAB" w14:textId="77777777" w:rsidR="00D7438E" w:rsidRDefault="00D7438E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B4B23" w14:textId="77777777" w:rsidR="00D7438E" w:rsidRDefault="00D7438E" w:rsidP="00055B8A">
      <w:pPr>
        <w:spacing w:after="0" w:line="240" w:lineRule="auto"/>
      </w:pPr>
      <w:r>
        <w:separator/>
      </w:r>
    </w:p>
  </w:footnote>
  <w:footnote w:type="continuationSeparator" w:id="0">
    <w:p w14:paraId="387FE81A" w14:textId="77777777" w:rsidR="00D7438E" w:rsidRDefault="00D7438E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0E56E9"/>
    <w:rsid w:val="000E65C3"/>
    <w:rsid w:val="00111963"/>
    <w:rsid w:val="00120310"/>
    <w:rsid w:val="00135868"/>
    <w:rsid w:val="00150493"/>
    <w:rsid w:val="00181D72"/>
    <w:rsid w:val="00186227"/>
    <w:rsid w:val="00194835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4BFA"/>
    <w:rsid w:val="003D6265"/>
    <w:rsid w:val="003D7EFC"/>
    <w:rsid w:val="004031A1"/>
    <w:rsid w:val="004322F5"/>
    <w:rsid w:val="00475E4A"/>
    <w:rsid w:val="00476936"/>
    <w:rsid w:val="004771DD"/>
    <w:rsid w:val="004978DC"/>
    <w:rsid w:val="004B1363"/>
    <w:rsid w:val="004B5F1F"/>
    <w:rsid w:val="004D0431"/>
    <w:rsid w:val="004D402B"/>
    <w:rsid w:val="004E208A"/>
    <w:rsid w:val="004F3152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2E3F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871D3"/>
    <w:rsid w:val="00795D93"/>
    <w:rsid w:val="007B53BB"/>
    <w:rsid w:val="007B62C5"/>
    <w:rsid w:val="007B68F6"/>
    <w:rsid w:val="007C6CAC"/>
    <w:rsid w:val="007D0499"/>
    <w:rsid w:val="007E354A"/>
    <w:rsid w:val="00822CC2"/>
    <w:rsid w:val="00825AB5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65BF2"/>
    <w:rsid w:val="00D7438E"/>
    <w:rsid w:val="00DA6A45"/>
    <w:rsid w:val="00DC0DFE"/>
    <w:rsid w:val="00DC3157"/>
    <w:rsid w:val="00DD0BE2"/>
    <w:rsid w:val="00E06EFC"/>
    <w:rsid w:val="00E40C72"/>
    <w:rsid w:val="00E4700A"/>
    <w:rsid w:val="00E71991"/>
    <w:rsid w:val="00E83F09"/>
    <w:rsid w:val="00E840FC"/>
    <w:rsid w:val="00EA6262"/>
    <w:rsid w:val="00EC76A7"/>
    <w:rsid w:val="00ED66AE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E4F-F807-40B8-9913-88313D1B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1207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6</cp:revision>
  <cp:lastPrinted>2019-12-23T13:45:00Z</cp:lastPrinted>
  <dcterms:created xsi:type="dcterms:W3CDTF">2024-02-05T13:47:00Z</dcterms:created>
  <dcterms:modified xsi:type="dcterms:W3CDTF">2024-04-22T11:43:00Z</dcterms:modified>
</cp:coreProperties>
</file>